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general de folleto"/>
      </w:tblPr>
      <w:tblGrid>
        <w:gridCol w:w="7200"/>
        <w:gridCol w:w="144"/>
        <w:gridCol w:w="3456"/>
      </w:tblGrid>
      <w:tr w:rsidR="000A796E" w:rsidTr="006D4F1B">
        <w:trPr>
          <w:trHeight w:hRule="exact" w:val="15035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eño para el contenido del cuerpo de folleto"/>
            </w:tblPr>
            <w:tblGrid>
              <w:gridCol w:w="7200"/>
            </w:tblGrid>
            <w:tr w:rsidR="000A796E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0A796E" w:rsidRDefault="007A5FEC">
                  <w:r>
                    <w:t>I p</w:t>
                  </w:r>
                  <w:r w:rsidR="00B70F31" w:rsidRPr="00B70F31">
                    <w:rPr>
                      <w:noProof/>
                      <w:lang w:eastAsia="es-ES"/>
                    </w:rPr>
                    <w:drawing>
                      <wp:inline distT="0" distB="0" distL="0" distR="0" wp14:anchorId="69D713C5" wp14:editId="79C1146F">
                        <wp:extent cx="3519622" cy="5216852"/>
                        <wp:effectExtent l="228600" t="133350" r="233680" b="1679575"/>
                        <wp:docPr id="4" name="9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9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8904">
                                  <a:off x="0" y="0"/>
                                  <a:ext cx="3523333" cy="522235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796E" w:rsidTr="00F92B89">
              <w:trPr>
                <w:trHeight w:hRule="exact" w:val="8530"/>
              </w:trPr>
              <w:tc>
                <w:tcPr>
                  <w:tcW w:w="7200" w:type="dxa"/>
                </w:tcPr>
                <w:p w:rsidR="00F92B89" w:rsidRPr="00F92B89" w:rsidRDefault="00F92B89" w:rsidP="00F92B89"/>
                <w:p w:rsidR="000A796E" w:rsidRDefault="00B70F31">
                  <w:pPr>
                    <w:pStyle w:val="Ttulo"/>
                  </w:pPr>
                  <w:r>
                    <w:t>Campanya solidària per</w:t>
                  </w:r>
                </w:p>
                <w:p w:rsidR="00B70F31" w:rsidRPr="00B70F31" w:rsidRDefault="006D4F1B" w:rsidP="00B70F31">
                  <w:r>
                    <w:rPr>
                      <w:noProof/>
                      <w:lang w:eastAsia="es-ES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margin">
                          <wp:posOffset>7620</wp:posOffset>
                        </wp:positionH>
                        <wp:positionV relativeFrom="margin">
                          <wp:posOffset>1721485</wp:posOffset>
                        </wp:positionV>
                        <wp:extent cx="2465705" cy="1026795"/>
                        <wp:effectExtent l="0" t="0" r="0" b="1905"/>
                        <wp:wrapSquare wrapText="bothSides"/>
                        <wp:docPr id="3" name="Imagen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3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5705" cy="1026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B70F31" w:rsidRPr="00B70F31" w:rsidRDefault="00F92B89" w:rsidP="00B70F31">
                  <w:pPr>
                    <w:pStyle w:val="Ttulodeevento"/>
                    <w:spacing w:before="360"/>
                    <w:rPr>
                      <w:rFonts w:ascii="Arial Black" w:hAnsi="Arial Black"/>
                      <w:noProof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 Black" w:hAnsi="Arial Black"/>
                      <w:noProof/>
                      <w:color w:val="8D8B00"/>
                      <w:sz w:val="20"/>
                      <w:szCs w:val="20"/>
                      <w:lang w:val="es-ES"/>
                    </w:rPr>
                    <w:t xml:space="preserve"> </w:t>
                  </w:r>
                </w:p>
                <w:p w:rsidR="00F92B89" w:rsidRDefault="00F92B89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20"/>
                      <w:szCs w:val="20"/>
                      <w:lang w:val="es-ES"/>
                    </w:rPr>
                  </w:pPr>
                </w:p>
                <w:p w:rsidR="00F92B89" w:rsidRDefault="00F92B89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20"/>
                      <w:szCs w:val="20"/>
                      <w:lang w:val="es-ES"/>
                    </w:rPr>
                  </w:pPr>
                </w:p>
                <w:p w:rsidR="00F92B89" w:rsidRDefault="00F92B89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20"/>
                      <w:szCs w:val="20"/>
                      <w:lang w:val="es-ES"/>
                    </w:rPr>
                  </w:pPr>
                </w:p>
                <w:p w:rsidR="006D4F1B" w:rsidRDefault="006D4F1B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20"/>
                      <w:szCs w:val="20"/>
                      <w:lang w:val="es-ES"/>
                    </w:rPr>
                  </w:pPr>
                </w:p>
                <w:p w:rsidR="006D4F1B" w:rsidRPr="00795435" w:rsidRDefault="006D4F1B" w:rsidP="006D4F1B">
                  <w:pPr>
                    <w:pStyle w:val="Informacindeevento"/>
                    <w:rPr>
                      <w:rFonts w:ascii="Arial Black" w:hAnsi="Arial Black"/>
                      <w:noProof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Arial Black" w:hAnsi="Arial Black"/>
                      <w:noProof/>
                      <w:sz w:val="32"/>
                      <w:szCs w:val="32"/>
                      <w:lang w:val="es-ES"/>
                    </w:rPr>
                    <w:t>Amb la col·laboració de l’Il·lustre Col·legi d’Advocats de Reus</w:t>
                  </w:r>
                </w:p>
                <w:p w:rsidR="006D4F1B" w:rsidRDefault="006D4F1B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 Black" w:hAnsi="Arial Black"/>
                      <w:noProof/>
                      <w:sz w:val="32"/>
                      <w:szCs w:val="32"/>
                      <w:lang w:val="es-ES" w:eastAsia="es-ES"/>
                      <w14:ligatures w14:val="none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67945</wp:posOffset>
                        </wp:positionH>
                        <wp:positionV relativeFrom="margin">
                          <wp:posOffset>3381375</wp:posOffset>
                        </wp:positionV>
                        <wp:extent cx="1524000" cy="1524000"/>
                        <wp:effectExtent l="0" t="0" r="0" b="0"/>
                        <wp:wrapSquare wrapText="bothSides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OGO COLLEGI ADVOCATS format gran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6D4F1B" w:rsidRDefault="006D4F1B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20"/>
                      <w:szCs w:val="20"/>
                      <w:lang w:val="es-ES"/>
                    </w:rPr>
                  </w:pPr>
                </w:p>
                <w:p w:rsidR="00B70F31" w:rsidRPr="00795435" w:rsidRDefault="00B70F31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32"/>
                      <w:szCs w:val="32"/>
                      <w:lang w:val="es-ES"/>
                    </w:rPr>
                  </w:pPr>
                </w:p>
                <w:p w:rsidR="00B70F31" w:rsidRDefault="008A08CE" w:rsidP="00B70F31">
                  <w:pPr>
                    <w:pStyle w:val="Informacindeevento"/>
                    <w:rPr>
                      <w:rFonts w:ascii="Arial Black" w:hAnsi="Arial Black"/>
                      <w:noProof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="Arial Black" w:hAnsi="Arial Black"/>
                      <w:noProof/>
                      <w:sz w:val="32"/>
                      <w:szCs w:val="32"/>
                      <w:lang w:val="es-ES"/>
                    </w:rPr>
                    <w:t xml:space="preserve"> </w:t>
                  </w:r>
                </w:p>
                <w:p w:rsidR="006D4F1B" w:rsidRDefault="006D4F1B" w:rsidP="006D4F1B">
                  <w:pPr>
                    <w:pStyle w:val="Informacindeevento"/>
                    <w:rPr>
                      <w:rFonts w:ascii="Arial Black" w:hAnsi="Arial Black"/>
                      <w:noProof/>
                      <w:sz w:val="32"/>
                      <w:szCs w:val="32"/>
                      <w:lang w:val="es-ES"/>
                    </w:rPr>
                  </w:pPr>
                  <w:bookmarkStart w:id="0" w:name="_GoBack"/>
                  <w:bookmarkEnd w:id="0"/>
                </w:p>
                <w:p w:rsidR="000A796E" w:rsidRPr="006D4F1B" w:rsidRDefault="000A796E" w:rsidP="006D4F1B">
                  <w:pPr>
                    <w:pStyle w:val="Informacindeevento"/>
                    <w:rPr>
                      <w:sz w:val="22"/>
                      <w:szCs w:val="22"/>
                      <w:lang w:val="es-ES"/>
                    </w:rPr>
                  </w:pPr>
                </w:p>
              </w:tc>
            </w:tr>
            <w:tr w:rsidR="00F92B89" w:rsidTr="00837A37">
              <w:trPr>
                <w:trHeight w:hRule="exact" w:val="6404"/>
              </w:trPr>
              <w:tc>
                <w:tcPr>
                  <w:tcW w:w="7200" w:type="dxa"/>
                </w:tcPr>
                <w:p w:rsidR="00F92B89" w:rsidRDefault="00F92B89">
                  <w:pPr>
                    <w:pStyle w:val="Subttulo"/>
                  </w:pPr>
                </w:p>
              </w:tc>
            </w:tr>
            <w:tr w:rsidR="00F92B89" w:rsidTr="00837A37">
              <w:trPr>
                <w:trHeight w:hRule="exact" w:val="6404"/>
              </w:trPr>
              <w:tc>
                <w:tcPr>
                  <w:tcW w:w="7200" w:type="dxa"/>
                </w:tcPr>
                <w:p w:rsidR="00F92B89" w:rsidRDefault="00F92B89">
                  <w:pPr>
                    <w:pStyle w:val="Subttulo"/>
                  </w:pPr>
                </w:p>
              </w:tc>
            </w:tr>
            <w:tr w:rsidR="000A796E" w:rsidTr="006C0873">
              <w:trPr>
                <w:trHeight w:hRule="exact" w:val="1429"/>
              </w:trPr>
              <w:tc>
                <w:tcPr>
                  <w:tcW w:w="7200" w:type="dxa"/>
                  <w:vAlign w:val="bottom"/>
                </w:tcPr>
                <w:p w:rsidR="000A796E" w:rsidRDefault="000A796E"/>
              </w:tc>
            </w:tr>
          </w:tbl>
          <w:p w:rsidR="000A796E" w:rsidRDefault="000A796E"/>
        </w:tc>
        <w:tc>
          <w:tcPr>
            <w:tcW w:w="144" w:type="dxa"/>
          </w:tcPr>
          <w:p w:rsidR="000A796E" w:rsidRDefault="000A796E"/>
        </w:tc>
        <w:tc>
          <w:tcPr>
            <w:tcW w:w="3456" w:type="dxa"/>
          </w:tcPr>
          <w:tbl>
            <w:tblPr>
              <w:tblW w:w="3423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eño de barra lateral de folleto"/>
            </w:tblPr>
            <w:tblGrid>
              <w:gridCol w:w="3423"/>
            </w:tblGrid>
            <w:tr w:rsidR="000A796E" w:rsidTr="00795435">
              <w:trPr>
                <w:trHeight w:hRule="exact" w:val="11379"/>
              </w:trPr>
              <w:tc>
                <w:tcPr>
                  <w:tcW w:w="3423" w:type="dxa"/>
                  <w:shd w:val="clear" w:color="auto" w:fill="97C83C" w:themeFill="accent2"/>
                  <w:vAlign w:val="center"/>
                </w:tcPr>
                <w:p w:rsidR="000A796E" w:rsidRPr="00795435" w:rsidRDefault="00F92B89">
                  <w:pPr>
                    <w:pStyle w:val="Ttulo2"/>
                    <w:rPr>
                      <w:lang w:val="ca-ES"/>
                    </w:rPr>
                  </w:pPr>
                  <w:r w:rsidRPr="00795435">
                    <w:rPr>
                      <w:lang w:val="ca-ES"/>
                    </w:rPr>
                    <w:t>Consumir de manera responsable</w:t>
                  </w:r>
                </w:p>
                <w:p w:rsidR="000A796E" w:rsidRPr="00795435" w:rsidRDefault="000A796E">
                  <w:pPr>
                    <w:pStyle w:val="Lnea"/>
                    <w:rPr>
                      <w:lang w:val="ca-ES"/>
                    </w:rPr>
                  </w:pPr>
                </w:p>
                <w:p w:rsidR="000A796E" w:rsidRPr="00795435" w:rsidRDefault="00F92B89">
                  <w:pPr>
                    <w:pStyle w:val="Ttulo2"/>
                    <w:rPr>
                      <w:lang w:val="ca-ES"/>
                    </w:rPr>
                  </w:pPr>
                  <w:r w:rsidRPr="00795435">
                    <w:rPr>
                      <w:lang w:val="ca-ES"/>
                    </w:rPr>
                    <w:t>Optar per la generació d’ocupació digna</w:t>
                  </w:r>
                </w:p>
                <w:p w:rsidR="000A796E" w:rsidRPr="00795435" w:rsidRDefault="000A796E">
                  <w:pPr>
                    <w:pStyle w:val="Lnea"/>
                    <w:rPr>
                      <w:lang w:val="ca-ES"/>
                    </w:rPr>
                  </w:pPr>
                </w:p>
                <w:p w:rsidR="000A796E" w:rsidRPr="00795435" w:rsidRDefault="00F92B89">
                  <w:pPr>
                    <w:pStyle w:val="Ttulo2"/>
                    <w:rPr>
                      <w:lang w:val="ca-ES"/>
                    </w:rPr>
                  </w:pPr>
                  <w:r w:rsidRPr="00795435">
                    <w:rPr>
                      <w:lang w:val="ca-ES"/>
                    </w:rPr>
                    <w:t>Cont</w:t>
                  </w:r>
                  <w:r w:rsidR="00795435" w:rsidRPr="00795435">
                    <w:rPr>
                      <w:lang w:val="ca-ES"/>
                    </w:rPr>
                    <w:t>r</w:t>
                  </w:r>
                  <w:r w:rsidRPr="00795435">
                    <w:rPr>
                      <w:lang w:val="ca-ES"/>
                    </w:rPr>
                    <w:t>ibuir amb una aportació econòmica</w:t>
                  </w:r>
                </w:p>
                <w:p w:rsidR="000A796E" w:rsidRPr="00795435" w:rsidRDefault="000A796E">
                  <w:pPr>
                    <w:pStyle w:val="Lnea"/>
                    <w:rPr>
                      <w:lang w:val="ca-ES"/>
                    </w:rPr>
                  </w:pPr>
                </w:p>
                <w:p w:rsidR="000A796E" w:rsidRPr="00795435" w:rsidRDefault="00F92B89">
                  <w:pPr>
                    <w:pStyle w:val="Ttulo2"/>
                    <w:rPr>
                      <w:lang w:val="ca-ES"/>
                    </w:rPr>
                  </w:pPr>
                  <w:r w:rsidRPr="00795435">
                    <w:rPr>
                      <w:lang w:val="ca-ES"/>
                    </w:rPr>
                    <w:t>Compartir el temps com a voluntari/a</w:t>
                  </w:r>
                </w:p>
                <w:p w:rsidR="000A796E" w:rsidRDefault="000A796E">
                  <w:pPr>
                    <w:pStyle w:val="Lnea"/>
                  </w:pPr>
                </w:p>
                <w:p w:rsidR="000A796E" w:rsidRPr="00795435" w:rsidRDefault="00F92B89" w:rsidP="00F92B89">
                  <w:pPr>
                    <w:pStyle w:val="Ttulo2"/>
                    <w:rPr>
                      <w:lang w:val="ca-ES"/>
                    </w:rPr>
                  </w:pPr>
                  <w:r w:rsidRPr="00795435">
                    <w:rPr>
                      <w:lang w:val="ca-ES"/>
                    </w:rPr>
                    <w:t>Obrir l’empresa</w:t>
                  </w:r>
                  <w:r w:rsidR="00795435" w:rsidRPr="00795435">
                    <w:rPr>
                      <w:lang w:val="ca-ES"/>
                    </w:rPr>
                    <w:t xml:space="preserve"> a les persones que més ho nece</w:t>
                  </w:r>
                  <w:r w:rsidRPr="00795435">
                    <w:rPr>
                      <w:lang w:val="ca-ES"/>
                    </w:rPr>
                    <w:t>ssiten</w:t>
                  </w:r>
                </w:p>
              </w:tc>
            </w:tr>
            <w:tr w:rsidR="000A796E" w:rsidTr="00795435">
              <w:trPr>
                <w:trHeight w:hRule="exact" w:val="149"/>
              </w:trPr>
              <w:tc>
                <w:tcPr>
                  <w:tcW w:w="3423" w:type="dxa"/>
                </w:tcPr>
                <w:p w:rsidR="000A796E" w:rsidRDefault="000A796E"/>
              </w:tc>
            </w:tr>
            <w:tr w:rsidR="000A796E" w:rsidTr="00795435">
              <w:trPr>
                <w:trHeight w:hRule="exact" w:val="4135"/>
              </w:trPr>
              <w:tc>
                <w:tcPr>
                  <w:tcW w:w="3423" w:type="dxa"/>
                  <w:shd w:val="clear" w:color="auto" w:fill="E03177" w:themeFill="accent1"/>
                  <w:vAlign w:val="center"/>
                </w:tcPr>
                <w:p w:rsidR="008A08CE" w:rsidRPr="00091F56" w:rsidRDefault="006D4F1B" w:rsidP="008A08CE">
                  <w:pPr>
                    <w:pStyle w:val="Informacindeevento"/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  <w:highlight w:val="darkYellow"/>
                    </w:rPr>
                    <w:t>Lloc</w:t>
                  </w:r>
                  <w:r w:rsidR="00795435" w:rsidRPr="00091F56"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</w:rPr>
                    <w:t xml:space="preserve">: </w:t>
                  </w:r>
                  <w:r w:rsidR="00091F56" w:rsidRPr="00091F56"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</w:rPr>
                    <w:t>Col·legi d’A</w:t>
                  </w:r>
                  <w:r w:rsidR="008A08CE" w:rsidRPr="00091F56"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</w:rPr>
                    <w:t>dvocats</w:t>
                  </w:r>
                </w:p>
                <w:p w:rsidR="008A08CE" w:rsidRPr="00091F56" w:rsidRDefault="008A08CE" w:rsidP="008A08CE">
                  <w:pPr>
                    <w:pStyle w:val="Informacindeevento"/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</w:rPr>
                  </w:pPr>
                  <w:r w:rsidRPr="00091F56"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</w:rPr>
                    <w:t>Av</w:t>
                  </w:r>
                  <w:r w:rsidR="00091F56" w:rsidRPr="00091F56"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</w:rPr>
                    <w:t>.</w:t>
                  </w:r>
                  <w:r w:rsidRPr="00091F56"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</w:rPr>
                    <w:t xml:space="preserve"> de Marìà Fortuny, 83 </w:t>
                  </w:r>
                </w:p>
                <w:p w:rsidR="008A08CE" w:rsidRDefault="008A08CE" w:rsidP="008A08CE">
                  <w:pPr>
                    <w:pStyle w:val="Informacindeevento"/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  <w:lang w:val="es-ES"/>
                    </w:rPr>
                    <w:t>1</w:t>
                  </w:r>
                  <w:r w:rsidR="006D4F1B"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  <w:lang w:val="es-ES"/>
                    </w:rPr>
                    <w:t>a planta (E</w:t>
                  </w:r>
                  <w:r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  <w:lang w:val="es-ES"/>
                    </w:rPr>
                    <w:t xml:space="preserve">difici Carrefour). </w:t>
                  </w:r>
                  <w:r w:rsidRPr="008A08CE"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  <w:lang w:val="es-ES"/>
                    </w:rPr>
                    <w:t>Reus</w:t>
                  </w:r>
                </w:p>
                <w:p w:rsidR="008A08CE" w:rsidRPr="008A08CE" w:rsidRDefault="008A08CE" w:rsidP="008A08CE">
                  <w:pPr>
                    <w:pStyle w:val="Informacindeevento"/>
                    <w:rPr>
                      <w:rFonts w:ascii="Arial Black" w:hAnsi="Arial Black"/>
                      <w:noProof/>
                      <w:color w:val="auto"/>
                      <w:sz w:val="20"/>
                      <w:szCs w:val="20"/>
                      <w:lang w:val="es-ES"/>
                    </w:rPr>
                  </w:pPr>
                </w:p>
                <w:p w:rsidR="00F92B89" w:rsidRPr="00795435" w:rsidRDefault="00795435" w:rsidP="00F92B89">
                  <w:pPr>
                    <w:pStyle w:val="Informacindeevento"/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  <w:lang w:val="es-ES"/>
                    </w:rPr>
                  </w:pPr>
                  <w:r w:rsidRPr="00795435"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  <w:highlight w:val="darkYellow"/>
                      <w:lang w:val="es-ES"/>
                    </w:rPr>
                    <w:t>Productes</w:t>
                  </w:r>
                  <w:r w:rsidRPr="00795435">
                    <w:rPr>
                      <w:rFonts w:ascii="Arial Black" w:hAnsi="Arial Black"/>
                      <w:noProof/>
                      <w:color w:val="auto"/>
                      <w:sz w:val="32"/>
                      <w:szCs w:val="32"/>
                      <w:lang w:val="es-ES"/>
                    </w:rPr>
                    <w:t xml:space="preserve">: </w:t>
                  </w:r>
                  <w:r w:rsidR="008A08CE" w:rsidRPr="007A5FEC">
                    <w:rPr>
                      <w:rFonts w:ascii="Arial Black" w:hAnsi="Arial Black"/>
                      <w:noProof/>
                      <w:color w:val="auto"/>
                      <w:sz w:val="28"/>
                      <w:lang w:val="es-ES"/>
                    </w:rPr>
                    <w:t xml:space="preserve">aliments </w:t>
                  </w:r>
                  <w:r w:rsidR="007A5FEC" w:rsidRPr="007A5FEC">
                    <w:rPr>
                      <w:rFonts w:ascii="Arial Black" w:hAnsi="Arial Black"/>
                      <w:noProof/>
                      <w:color w:val="auto"/>
                      <w:sz w:val="28"/>
                      <w:lang w:val="es-ES"/>
                    </w:rPr>
                    <w:t>i productes d’higiene personal</w:t>
                  </w:r>
                </w:p>
                <w:p w:rsidR="00F92B89" w:rsidRPr="00795435" w:rsidRDefault="00F92B89" w:rsidP="00F92B89">
                  <w:pPr>
                    <w:pStyle w:val="Ttulo1"/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  <w:p w:rsidR="000A796E" w:rsidRDefault="000A796E">
                  <w:pPr>
                    <w:pStyle w:val="Fecha"/>
                  </w:pPr>
                </w:p>
              </w:tc>
            </w:tr>
          </w:tbl>
          <w:p w:rsidR="000A796E" w:rsidRDefault="000A796E"/>
        </w:tc>
      </w:tr>
    </w:tbl>
    <w:p w:rsidR="000A796E" w:rsidRPr="006D4F1B" w:rsidRDefault="006D4F1B" w:rsidP="006D4F1B">
      <w:pPr>
        <w:pStyle w:val="Informacindeevento"/>
        <w:rPr>
          <w:lang w:val="es-ES"/>
        </w:rPr>
      </w:pPr>
      <w:r w:rsidRPr="00795435">
        <w:rPr>
          <w:rFonts w:ascii="Arial Black" w:hAnsi="Arial Black"/>
          <w:noProof/>
          <w:sz w:val="32"/>
          <w:szCs w:val="32"/>
          <w:lang w:val="es-ES"/>
        </w:rPr>
        <w:t xml:space="preserve">Del </w:t>
      </w:r>
      <w:r>
        <w:rPr>
          <w:rFonts w:ascii="Arial Black" w:hAnsi="Arial Black"/>
          <w:noProof/>
          <w:sz w:val="32"/>
          <w:szCs w:val="32"/>
          <w:lang w:val="es-ES"/>
        </w:rPr>
        <w:t xml:space="preserve">30 de novembre al 22 </w:t>
      </w:r>
      <w:r w:rsidRPr="00795435">
        <w:rPr>
          <w:rFonts w:ascii="Arial Black" w:hAnsi="Arial Black"/>
          <w:noProof/>
          <w:sz w:val="32"/>
          <w:szCs w:val="32"/>
          <w:lang w:val="es-ES"/>
        </w:rPr>
        <w:t>de desembre</w:t>
      </w:r>
    </w:p>
    <w:sectPr w:rsidR="000A796E" w:rsidRPr="006D4F1B" w:rsidSect="000607C6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49F"/>
    <w:rsid w:val="000607C6"/>
    <w:rsid w:val="00091F56"/>
    <w:rsid w:val="000A1151"/>
    <w:rsid w:val="000A796E"/>
    <w:rsid w:val="00347D12"/>
    <w:rsid w:val="003647F5"/>
    <w:rsid w:val="00660FDF"/>
    <w:rsid w:val="006C0873"/>
    <w:rsid w:val="006D4F1B"/>
    <w:rsid w:val="00795435"/>
    <w:rsid w:val="007A5FEC"/>
    <w:rsid w:val="007F4E56"/>
    <w:rsid w:val="00837A37"/>
    <w:rsid w:val="008A08CE"/>
    <w:rsid w:val="008E549F"/>
    <w:rsid w:val="00B70F31"/>
    <w:rsid w:val="00E920E5"/>
    <w:rsid w:val="00F31750"/>
    <w:rsid w:val="00F9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F016C-65F3-4F4A-98EC-5ECE9EFE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s-E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nea">
    <w:name w:val="Línea"/>
    <w:basedOn w:val="Normal"/>
    <w:next w:val="Ttulo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5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customStyle="1" w:styleId="Ttulodeevento">
    <w:name w:val="Título de evento"/>
    <w:basedOn w:val="Normal"/>
    <w:uiPriority w:val="1"/>
    <w:qFormat/>
    <w:rsid w:val="00B70F31"/>
    <w:pPr>
      <w:spacing w:before="540" w:after="0" w:line="216" w:lineRule="auto"/>
    </w:pPr>
    <w:rPr>
      <w:rFonts w:asciiTheme="majorHAnsi" w:eastAsiaTheme="majorEastAsia" w:hAnsiTheme="majorHAnsi" w:cstheme="majorBidi"/>
      <w:caps/>
      <w:color w:val="E03177" w:themeColor="accent1"/>
      <w:kern w:val="2"/>
      <w:sz w:val="48"/>
      <w:szCs w:val="28"/>
      <w:lang w:val="en-US"/>
      <w14:ligatures w14:val="standard"/>
    </w:rPr>
  </w:style>
  <w:style w:type="paragraph" w:customStyle="1" w:styleId="Informacindeevento">
    <w:name w:val="Información de evento"/>
    <w:basedOn w:val="Normal"/>
    <w:uiPriority w:val="1"/>
    <w:qFormat/>
    <w:rsid w:val="00B70F31"/>
    <w:pPr>
      <w:spacing w:before="40" w:after="0" w:line="208" w:lineRule="auto"/>
      <w:contextualSpacing/>
    </w:pPr>
    <w:rPr>
      <w:rFonts w:eastAsiaTheme="minorHAnsi"/>
      <w:color w:val="404040" w:themeColor="text1" w:themeTint="BF"/>
      <w:kern w:val="2"/>
      <w:sz w:val="76"/>
      <w:szCs w:val="28"/>
      <w:lang w:val="en-US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iral\AppData\Roaming\Microsoft\Plantillas\Folleto%20de%20evento%20estacional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4873beb7-5857-4685-be1f-d57550cc96cc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 estacional.dotx</Template>
  <TotalTime>1</TotalTime>
  <Pages>1</Pages>
  <Words>78</Words>
  <Characters>430</Characters>
  <Application>Microsoft Office Word</Application>
  <DocSecurity>4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M. Mairal</dc:creator>
  <cp:keywords/>
  <dc:description/>
  <cp:lastModifiedBy>gemma</cp:lastModifiedBy>
  <cp:revision>2</cp:revision>
  <cp:lastPrinted>2016-11-28T10:20:00Z</cp:lastPrinted>
  <dcterms:created xsi:type="dcterms:W3CDTF">2016-11-28T12:24:00Z</dcterms:created>
  <dcterms:modified xsi:type="dcterms:W3CDTF">2016-11-28T12:24:00Z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